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61693" w:rsidRPr="00E21969" w:rsidRDefault="00561693" w:rsidP="00A42A6A">
      <w:pPr>
        <w:tabs>
          <w:tab w:val="left" w:pos="2010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E21969">
        <w:rPr>
          <w:rFonts w:ascii="Times New Roman" w:hAnsi="Times New Roman"/>
          <w:i/>
          <w:sz w:val="28"/>
          <w:szCs w:val="28"/>
        </w:rPr>
        <w:t>Под музыку входит Хозяюшка.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b/>
          <w:sz w:val="28"/>
          <w:szCs w:val="28"/>
        </w:rPr>
        <w:t>Хозяюшка</w:t>
      </w:r>
      <w:r w:rsidRPr="00E21969">
        <w:rPr>
          <w:rFonts w:ascii="Times New Roman" w:hAnsi="Times New Roman"/>
          <w:sz w:val="28"/>
          <w:szCs w:val="28"/>
        </w:rPr>
        <w:t>: Ой, вы красны девицы да добры молодцы! Приглашаем всех на ярмарку веселую! Собирайтесь сюда гости желанные. Начинается веселое представление с играми, потехами, с хороводами и песнями.</w:t>
      </w:r>
    </w:p>
    <w:p w:rsidR="00561693" w:rsidRPr="00E21969" w:rsidRDefault="00561693" w:rsidP="00A42A6A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561693" w:rsidRPr="00E21969" w:rsidRDefault="00561693" w:rsidP="001819D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E21969">
        <w:rPr>
          <w:rFonts w:ascii="Times New Roman" w:hAnsi="Times New Roman"/>
          <w:i/>
          <w:sz w:val="28"/>
          <w:szCs w:val="28"/>
        </w:rPr>
        <w:t>Звучит песня "Ярмарка" , Заходят под музыку дети.</w:t>
      </w:r>
    </w:p>
    <w:p w:rsidR="00561693" w:rsidRPr="00E21969" w:rsidRDefault="00561693" w:rsidP="00707CD6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561693" w:rsidRPr="00E21969" w:rsidRDefault="00561693" w:rsidP="001819DC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E21969">
        <w:rPr>
          <w:rFonts w:ascii="Times New Roman" w:hAnsi="Times New Roman"/>
          <w:sz w:val="28"/>
          <w:szCs w:val="28"/>
          <w:u w:val="single"/>
        </w:rPr>
        <w:t>Дети (по очереди)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61693" w:rsidRPr="00E21969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 xml:space="preserve">-Ярмарка, ярмарка, огневая, ярмарка,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Егор </w:t>
      </w:r>
    </w:p>
    <w:p w:rsidR="00561693" w:rsidRPr="00E21969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>-Ярмарка, ярмарка, плясовая, жаркая!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Матвей</w:t>
      </w:r>
    </w:p>
    <w:p w:rsidR="00561693" w:rsidRPr="00E21969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>-Глянешь налево –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21969">
        <w:rPr>
          <w:rFonts w:ascii="Times New Roman" w:hAnsi="Times New Roman"/>
          <w:sz w:val="28"/>
          <w:szCs w:val="28"/>
          <w:lang w:eastAsia="ru-RU"/>
        </w:rPr>
        <w:t>лавки с товаром!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Полина</w:t>
      </w:r>
    </w:p>
    <w:p w:rsidR="00561693" w:rsidRPr="00E21969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>-Глянешь направо –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21969">
        <w:rPr>
          <w:rFonts w:ascii="Times New Roman" w:hAnsi="Times New Roman"/>
          <w:sz w:val="28"/>
          <w:szCs w:val="28"/>
          <w:lang w:eastAsia="ru-RU"/>
        </w:rPr>
        <w:t>веселье даром!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Вика</w:t>
      </w:r>
    </w:p>
    <w:p w:rsidR="00561693" w:rsidRPr="00E21969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>-Ярмарка, ярмарка! Веселись народ!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Андрей </w:t>
      </w:r>
    </w:p>
    <w:p w:rsidR="00561693" w:rsidRPr="00E21969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>-</w:t>
      </w:r>
      <w:r w:rsidRPr="00E21969">
        <w:rPr>
          <w:rFonts w:ascii="Times New Roman" w:hAnsi="Times New Roman"/>
          <w:spacing w:val="13"/>
          <w:sz w:val="28"/>
          <w:szCs w:val="28"/>
          <w:lang w:eastAsia="ru-RU"/>
        </w:rPr>
        <w:t>Ну</w:t>
      </w:r>
      <w:r w:rsidRPr="00E21969">
        <w:rPr>
          <w:rFonts w:ascii="Times New Roman" w:hAnsi="Times New Roman"/>
          <w:sz w:val="28"/>
          <w:szCs w:val="28"/>
          <w:lang w:eastAsia="ru-RU"/>
        </w:rPr>
        <w:t xml:space="preserve">-ка, красавица, выходи вперёд!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Толя</w:t>
      </w:r>
    </w:p>
    <w:p w:rsidR="00561693" w:rsidRPr="00E21969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>-Балалайка звонкая, тульский самовар…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Аня</w:t>
      </w:r>
    </w:p>
    <w:p w:rsidR="00561693" w:rsidRPr="00E21969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>-Праздник на ярмарке, а вовсе не базар!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Арина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-Приехали, приехали</w:t>
      </w:r>
      <w:r>
        <w:rPr>
          <w:rFonts w:ascii="Times New Roman" w:hAnsi="Times New Roman"/>
          <w:sz w:val="28"/>
          <w:szCs w:val="28"/>
        </w:rPr>
        <w:t xml:space="preserve">                    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С конфетами, с орехами!</w:t>
      </w:r>
      <w:r>
        <w:rPr>
          <w:rFonts w:ascii="Times New Roman" w:hAnsi="Times New Roman"/>
          <w:sz w:val="28"/>
          <w:szCs w:val="28"/>
        </w:rPr>
        <w:t xml:space="preserve">                                    Тимофей</w:t>
      </w:r>
    </w:p>
    <w:p w:rsidR="00561693" w:rsidRPr="00E21969" w:rsidRDefault="00561693" w:rsidP="00A42A6A">
      <w:pPr>
        <w:tabs>
          <w:tab w:val="left" w:pos="24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-Со сладкими леденцами,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С веселыми бубенцами.</w:t>
      </w:r>
      <w:r>
        <w:rPr>
          <w:rFonts w:ascii="Times New Roman" w:hAnsi="Times New Roman"/>
          <w:sz w:val="28"/>
          <w:szCs w:val="28"/>
        </w:rPr>
        <w:t xml:space="preserve">                                      Милана</w:t>
      </w:r>
    </w:p>
    <w:p w:rsidR="00561693" w:rsidRPr="00E21969" w:rsidRDefault="00561693" w:rsidP="00A42A6A">
      <w:pPr>
        <w:tabs>
          <w:tab w:val="left" w:pos="819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-С игрушками, побрякушками,</w:t>
      </w:r>
      <w:r w:rsidRPr="00E21969">
        <w:rPr>
          <w:rFonts w:ascii="Times New Roman" w:hAnsi="Times New Roman"/>
          <w:sz w:val="28"/>
          <w:szCs w:val="28"/>
        </w:rPr>
        <w:tab/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с песнями частушками!</w:t>
      </w:r>
      <w:r>
        <w:rPr>
          <w:rFonts w:ascii="Times New Roman" w:hAnsi="Times New Roman"/>
          <w:sz w:val="28"/>
          <w:szCs w:val="28"/>
        </w:rPr>
        <w:t xml:space="preserve">                                      Катя К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Все: Подходи честной народ</w:t>
      </w:r>
      <w:r>
        <w:rPr>
          <w:rFonts w:ascii="Times New Roman" w:hAnsi="Times New Roman"/>
          <w:sz w:val="28"/>
          <w:szCs w:val="28"/>
        </w:rPr>
        <w:t xml:space="preserve">                          все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Ярмарка уж у ворот.</w:t>
      </w:r>
    </w:p>
    <w:p w:rsidR="00561693" w:rsidRPr="00E21969" w:rsidRDefault="00561693" w:rsidP="00A42A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b/>
          <w:sz w:val="28"/>
          <w:szCs w:val="28"/>
        </w:rPr>
        <w:t>Хозяюшка:</w:t>
      </w:r>
      <w:r w:rsidRPr="00E21969">
        <w:rPr>
          <w:rFonts w:ascii="Times New Roman" w:hAnsi="Times New Roman"/>
          <w:sz w:val="28"/>
          <w:szCs w:val="28"/>
        </w:rPr>
        <w:t xml:space="preserve"> Как полагается по русскому обычаю, отведайте хлеба-соли </w:t>
      </w:r>
      <w:r w:rsidRPr="00E21969">
        <w:rPr>
          <w:rFonts w:ascii="Times New Roman" w:hAnsi="Times New Roman"/>
          <w:i/>
          <w:sz w:val="28"/>
          <w:szCs w:val="28"/>
        </w:rPr>
        <w:t>(девочки с подносами идут к зрителям – угощают, поют пеню</w:t>
      </w:r>
      <w:r>
        <w:rPr>
          <w:rFonts w:ascii="Times New Roman" w:hAnsi="Times New Roman"/>
          <w:i/>
          <w:sz w:val="28"/>
          <w:szCs w:val="28"/>
        </w:rPr>
        <w:t>, а мальчики с коробами идут под музыку по кругу</w:t>
      </w:r>
      <w:r w:rsidRPr="00E21969">
        <w:rPr>
          <w:rFonts w:ascii="Times New Roman" w:hAnsi="Times New Roman"/>
          <w:i/>
          <w:sz w:val="28"/>
          <w:szCs w:val="28"/>
        </w:rPr>
        <w:t>)</w:t>
      </w:r>
    </w:p>
    <w:p w:rsidR="00561693" w:rsidRPr="00E21969" w:rsidRDefault="00561693" w:rsidP="00A42A6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Приходи сюда скорей честной народ, 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Нынче ярмарка широкая идёт. 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Припев: Калинка, малинка моя, 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Нынче ярмарка широкая идёт 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2. Будет ярмарка весёлая у нас, 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Приглашаем всех на ярмарку сейчас!!! 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Припев: Калинка, малинка моя, 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Приглашаем всех на ярмарку сейчас!!! </w:t>
      </w:r>
    </w:p>
    <w:p w:rsidR="00561693" w:rsidRPr="00E21969" w:rsidRDefault="00561693" w:rsidP="001819D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E21969">
        <w:rPr>
          <w:rFonts w:ascii="Times New Roman" w:hAnsi="Times New Roman"/>
          <w:i/>
          <w:sz w:val="28"/>
          <w:szCs w:val="28"/>
        </w:rPr>
        <w:t>(дети садятся на места)</w:t>
      </w:r>
    </w:p>
    <w:p w:rsidR="00561693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b/>
          <w:sz w:val="28"/>
          <w:szCs w:val="28"/>
        </w:rPr>
        <w:t>Хозяюшка:</w:t>
      </w:r>
      <w:r w:rsidRPr="00E21969"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 xml:space="preserve">Ребята а что такое ярмарка?   </w:t>
      </w:r>
    </w:p>
    <w:p w:rsidR="00561693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Ярмарка это организованные в определенном месте рынки, торги, где проходила сезонная распродажа множества товаров.     </w:t>
      </w:r>
    </w:p>
    <w:p w:rsidR="00561693" w:rsidRPr="00E21969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>Яркой страницей народного быта на Руси были ярмарочные увеселения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E21969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61693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>Ярмарка и гулянье были ярким событием, шумным всеобщим праздником. И наш город Киренск не был исключением.</w:t>
      </w:r>
      <w:r>
        <w:rPr>
          <w:rFonts w:ascii="Times New Roman" w:hAnsi="Times New Roman"/>
          <w:sz w:val="28"/>
          <w:szCs w:val="28"/>
          <w:lang w:eastAsia="ru-RU"/>
        </w:rPr>
        <w:t xml:space="preserve"> Нам посчастливилось жить в красивом городе с его богатой историей деревень и сел.</w:t>
      </w:r>
      <w:r w:rsidRPr="00E21969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61693" w:rsidRDefault="00561693" w:rsidP="00EC210C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>Приезжали в Киренск люди из всех деревень и сел. Приезжали себя показать, на  людей посмотреть, товары свои продать и себе что - нибудь купить.</w:t>
      </w:r>
      <w:r>
        <w:rPr>
          <w:rFonts w:ascii="Times New Roman" w:hAnsi="Times New Roman"/>
          <w:sz w:val="28"/>
          <w:szCs w:val="28"/>
          <w:lang w:eastAsia="ru-RU"/>
        </w:rPr>
        <w:t xml:space="preserve"> Деревни и поселения располагались в основном вдоль берегов и сл</w:t>
      </w:r>
      <w:r w:rsidRPr="00D95F69">
        <w:rPr>
          <w:rFonts w:ascii="Times New Roman" w:hAnsi="Times New Roman"/>
          <w:sz w:val="28"/>
          <w:szCs w:val="28"/>
          <w:lang w:eastAsia="ru-RU"/>
        </w:rPr>
        <w:t>ужили в качестве передвижения.  По речкам сплавлялись карбуза с товарами: рыба, мясо, пушнина, соль, зерно. Привозились и готовые товары ткань, одежда</w:t>
      </w:r>
      <w:r w:rsidRPr="00D95F69">
        <w:rPr>
          <w:rFonts w:ascii="Times New Roman" w:hAnsi="Times New Roman"/>
          <w:color w:val="000000"/>
          <w:sz w:val="28"/>
          <w:szCs w:val="28"/>
        </w:rPr>
        <w:t>, предметы обихода, посуда</w:t>
      </w:r>
      <w:r>
        <w:rPr>
          <w:rFonts w:ascii="Verdana" w:hAnsi="Verdana"/>
          <w:color w:val="000000"/>
          <w:sz w:val="18"/>
          <w:szCs w:val="18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>Ребята у кого из вас родственники живут в деревне или селе, куда вы ездите в гости? Как они называются?</w:t>
      </w:r>
    </w:p>
    <w:p w:rsidR="00561693" w:rsidRDefault="00561693" w:rsidP="00A42A6A">
      <w:pPr>
        <w:shd w:val="clear" w:color="auto" w:fill="FFFFFF"/>
        <w:spacing w:after="0" w:line="240" w:lineRule="auto"/>
        <w:textAlignment w:val="baseline"/>
        <w:rPr>
          <w:rFonts w:ascii="Verdana" w:hAnsi="Verdana"/>
          <w:color w:val="000000"/>
          <w:sz w:val="18"/>
          <w:szCs w:val="18"/>
        </w:rPr>
      </w:pPr>
    </w:p>
    <w:p w:rsidR="00561693" w:rsidRDefault="00561693" w:rsidP="00A42A6A">
      <w:pPr>
        <w:shd w:val="clear" w:color="auto" w:fill="FFFFFF"/>
        <w:spacing w:after="0" w:line="240" w:lineRule="auto"/>
        <w:textAlignment w:val="baseline"/>
        <w:rPr>
          <w:rFonts w:ascii="Verdana" w:hAnsi="Verdana"/>
          <w:color w:val="000000"/>
          <w:sz w:val="18"/>
          <w:szCs w:val="18"/>
        </w:rPr>
      </w:pPr>
    </w:p>
    <w:p w:rsidR="00561693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C210C">
        <w:rPr>
          <w:rFonts w:ascii="Times New Roman" w:hAnsi="Times New Roman"/>
          <w:color w:val="000000"/>
          <w:sz w:val="28"/>
          <w:szCs w:val="28"/>
        </w:rPr>
        <w:t>Проведение дидактической игры «Что покупали, а что продавали»</w:t>
      </w:r>
      <w:r>
        <w:rPr>
          <w:rFonts w:ascii="Times New Roman" w:hAnsi="Times New Roman"/>
          <w:color w:val="000000"/>
          <w:sz w:val="28"/>
          <w:szCs w:val="28"/>
        </w:rPr>
        <w:t>. Детям предлагается набор предметных картинок с изображением товаров, которые необходимо разложить на те которые у нас производились или добывались и те которые к нам завозили.</w:t>
      </w:r>
    </w:p>
    <w:p w:rsidR="00561693" w:rsidRPr="00EC210C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>Хозяюшка. На Руси уж так идет, что талантливый народ – сам себе и жнец и на дудочке игрец. А ну – ребята и девчата песню запевайте.</w:t>
      </w:r>
    </w:p>
    <w:p w:rsidR="00561693" w:rsidRPr="00E21969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561693" w:rsidRPr="00E21969" w:rsidRDefault="00561693" w:rsidP="00A42A6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E21969">
        <w:rPr>
          <w:rFonts w:ascii="Times New Roman" w:hAnsi="Times New Roman"/>
          <w:sz w:val="28"/>
          <w:szCs w:val="28"/>
          <w:u w:val="single"/>
          <w:lang w:eastAsia="ru-RU"/>
        </w:rPr>
        <w:t>Песня: «Хорошо в деревне жить хорошо»</w:t>
      </w:r>
    </w:p>
    <w:p w:rsidR="00561693" w:rsidRPr="00E21969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561693" w:rsidRDefault="00561693" w:rsidP="003E061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b/>
          <w:sz w:val="28"/>
          <w:szCs w:val="28"/>
        </w:rPr>
        <w:t>Хозяюшка</w:t>
      </w:r>
      <w:r w:rsidRPr="00E21969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1969">
        <w:rPr>
          <w:rFonts w:ascii="Times New Roman" w:hAnsi="Times New Roman"/>
          <w:sz w:val="28"/>
          <w:szCs w:val="28"/>
        </w:rPr>
        <w:t>П</w:t>
      </w:r>
      <w:r w:rsidRPr="00E21969">
        <w:rPr>
          <w:rFonts w:ascii="Times New Roman" w:hAnsi="Times New Roman"/>
          <w:sz w:val="28"/>
          <w:szCs w:val="28"/>
          <w:lang w:eastAsia="ru-RU"/>
        </w:rPr>
        <w:t>родавцы выкладывали на прилавки яркие ткани, платки, сарафаны, бусы, домашнюю утварь, торговцы предлагали баранки и бублики, колбасы, сыры, мед. А вы добры молодцы и красны девицы, откуда прибыли? Какие товары привезли?</w:t>
      </w:r>
    </w:p>
    <w:p w:rsidR="00561693" w:rsidRPr="00E21969" w:rsidRDefault="00561693" w:rsidP="003E061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561693" w:rsidRPr="00E21969" w:rsidRDefault="00561693" w:rsidP="003E061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Село </w:t>
      </w:r>
      <w:r w:rsidRPr="00E21969">
        <w:rPr>
          <w:rFonts w:ascii="Times New Roman" w:hAnsi="Times New Roman"/>
          <w:sz w:val="28"/>
          <w:szCs w:val="28"/>
          <w:lang w:eastAsia="ru-RU"/>
        </w:rPr>
        <w:t xml:space="preserve">Макарово </w:t>
      </w:r>
    </w:p>
    <w:p w:rsidR="00561693" w:rsidRPr="00E21969" w:rsidRDefault="00561693" w:rsidP="003E0617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Через город Киренск проходила дорога по которой возили почту на лошадиных подводах. В Устье реки Макаровки появилась небольшая станция где меняли лошадей и ямщиков для того чтоб почта следовала дальше. Место здесь было удачным и возле станции стали селиться целые семьи</w:t>
      </w:r>
      <w:r w:rsidRPr="00E21969">
        <w:rPr>
          <w:sz w:val="28"/>
          <w:szCs w:val="28"/>
        </w:rPr>
        <w:t>.</w:t>
      </w:r>
      <w:r>
        <w:rPr>
          <w:sz w:val="28"/>
          <w:szCs w:val="28"/>
        </w:rPr>
        <w:t xml:space="preserve"> Основателем нашего села считают </w:t>
      </w:r>
      <w:r w:rsidRPr="00E21969">
        <w:rPr>
          <w:sz w:val="28"/>
          <w:szCs w:val="28"/>
        </w:rPr>
        <w:t xml:space="preserve">Никиту Макарова.  </w:t>
      </w:r>
      <w:r>
        <w:rPr>
          <w:sz w:val="28"/>
          <w:szCs w:val="28"/>
        </w:rPr>
        <w:t xml:space="preserve">Поэтому наше село и называют Макарово. </w:t>
      </w:r>
      <w:r w:rsidRPr="00E21969">
        <w:rPr>
          <w:sz w:val="28"/>
          <w:szCs w:val="28"/>
        </w:rPr>
        <w:t>Через речку в настоящее время</w:t>
      </w:r>
      <w:r w:rsidRPr="004908D3">
        <w:rPr>
          <w:sz w:val="28"/>
          <w:szCs w:val="28"/>
        </w:rPr>
        <w:t xml:space="preserve"> </w:t>
      </w:r>
      <w:r w:rsidRPr="00E21969">
        <w:rPr>
          <w:sz w:val="28"/>
          <w:szCs w:val="28"/>
        </w:rPr>
        <w:t>сделан</w:t>
      </w:r>
      <w:r>
        <w:rPr>
          <w:sz w:val="28"/>
          <w:szCs w:val="28"/>
        </w:rPr>
        <w:t xml:space="preserve"> </w:t>
      </w:r>
      <w:r w:rsidRPr="00E21969">
        <w:rPr>
          <w:sz w:val="28"/>
          <w:szCs w:val="28"/>
        </w:rPr>
        <w:t xml:space="preserve"> мост- переезд.</w:t>
      </w:r>
    </w:p>
    <w:p w:rsidR="00561693" w:rsidRPr="00E21969" w:rsidRDefault="00561693" w:rsidP="003E061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E21969">
        <w:rPr>
          <w:sz w:val="28"/>
          <w:szCs w:val="28"/>
        </w:rPr>
        <w:t xml:space="preserve">Основным занятием крестьян было </w:t>
      </w:r>
      <w:r w:rsidRPr="00CF7AAA">
        <w:rPr>
          <w:sz w:val="28"/>
          <w:szCs w:val="28"/>
        </w:rPr>
        <w:t>ловля рыбы, которую продавали в городе</w:t>
      </w:r>
      <w:r>
        <w:rPr>
          <w:sz w:val="28"/>
          <w:szCs w:val="28"/>
        </w:rPr>
        <w:t>, занимались выращиванием зерна, овощей, разводили скот.</w:t>
      </w:r>
      <w:r w:rsidRPr="00E21969">
        <w:rPr>
          <w:sz w:val="28"/>
          <w:szCs w:val="28"/>
        </w:rPr>
        <w:t xml:space="preserve"> </w:t>
      </w:r>
    </w:p>
    <w:p w:rsidR="00561693" w:rsidRPr="00E21969" w:rsidRDefault="00561693" w:rsidP="001328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Заклички: </w:t>
      </w:r>
    </w:p>
    <w:p w:rsidR="00561693" w:rsidRPr="00E21969" w:rsidRDefault="00561693" w:rsidP="001328A1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А ну налетай, не зевай, народ, </w:t>
      </w:r>
      <w:r>
        <w:rPr>
          <w:rFonts w:ascii="Times New Roman" w:hAnsi="Times New Roman"/>
          <w:sz w:val="28"/>
          <w:szCs w:val="28"/>
        </w:rPr>
        <w:t xml:space="preserve">            Арсений</w:t>
      </w:r>
      <w:r w:rsidRPr="00E21969">
        <w:rPr>
          <w:rFonts w:ascii="Times New Roman" w:hAnsi="Times New Roman"/>
          <w:sz w:val="28"/>
          <w:szCs w:val="28"/>
        </w:rPr>
        <w:br/>
        <w:t xml:space="preserve">Киренская пестрая, ярмарка идёт! </w:t>
      </w:r>
    </w:p>
    <w:p w:rsidR="00561693" w:rsidRPr="00E21969" w:rsidRDefault="00561693" w:rsidP="001819DC">
      <w:pPr>
        <w:pStyle w:val="ListParagraph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61693" w:rsidRPr="00E21969" w:rsidRDefault="00561693" w:rsidP="001819DC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Ягодки, грибочки , плати не скупись,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E219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Миша</w:t>
      </w:r>
      <w:r w:rsidRPr="00E21969">
        <w:rPr>
          <w:rFonts w:ascii="Times New Roman" w:hAnsi="Times New Roman"/>
          <w:sz w:val="28"/>
          <w:szCs w:val="28"/>
        </w:rPr>
        <w:br/>
        <w:t>Мясо и рыба, в цене договорись.</w:t>
      </w:r>
    </w:p>
    <w:p w:rsidR="00561693" w:rsidRPr="00E21969" w:rsidRDefault="00561693" w:rsidP="00F20AB7">
      <w:pPr>
        <w:pStyle w:val="ListParagraph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561693" w:rsidRPr="00E21969" w:rsidRDefault="00561693" w:rsidP="003E0617">
      <w:pPr>
        <w:shd w:val="clear" w:color="auto" w:fill="FFFFFF"/>
        <w:spacing w:after="0"/>
        <w:textAlignment w:val="baseline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Село </w:t>
      </w:r>
      <w:r w:rsidRPr="00E21969">
        <w:rPr>
          <w:rFonts w:ascii="Times New Roman" w:hAnsi="Times New Roman"/>
          <w:sz w:val="28"/>
          <w:szCs w:val="28"/>
          <w:u w:val="single"/>
          <w:lang w:eastAsia="ru-RU"/>
        </w:rPr>
        <w:t>Кривая лука</w:t>
      </w:r>
    </w:p>
    <w:p w:rsidR="00561693" w:rsidRPr="00E21969" w:rsidRDefault="00561693" w:rsidP="003E0617">
      <w:pPr>
        <w:shd w:val="clear" w:color="auto" w:fill="FFFFFF"/>
        <w:spacing w:after="0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Наше село </w:t>
      </w:r>
      <w:r w:rsidRPr="00E21969">
        <w:rPr>
          <w:rFonts w:ascii="Times New Roman" w:hAnsi="Times New Roman"/>
          <w:sz w:val="28"/>
          <w:szCs w:val="28"/>
        </w:rPr>
        <w:t xml:space="preserve"> Кривая Лука расположилось на левом берегу р. Лены.</w:t>
      </w:r>
    </w:p>
    <w:p w:rsidR="00561693" w:rsidRPr="00E21969" w:rsidRDefault="00561693" w:rsidP="003E0617">
      <w:pPr>
        <w:shd w:val="clear" w:color="auto" w:fill="FFFFFF"/>
        <w:spacing w:after="0"/>
        <w:textAlignment w:val="baseline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 В том месте, где р. Лена образует частые крутые повороты - луки, излучины.</w:t>
      </w:r>
    </w:p>
    <w:p w:rsidR="00561693" w:rsidRPr="00E21969" w:rsidRDefault="00561693" w:rsidP="003E0617">
      <w:pPr>
        <w:shd w:val="clear" w:color="auto" w:fill="FFFFFF"/>
        <w:spacing w:after="0"/>
        <w:textAlignment w:val="baseline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Поэтому деревню и назвали Кривая Лука.</w:t>
      </w:r>
    </w:p>
    <w:p w:rsidR="00561693" w:rsidRPr="00E21969" w:rsidRDefault="00561693" w:rsidP="003E0617">
      <w:pPr>
        <w:shd w:val="clear" w:color="auto" w:fill="FFFFFF"/>
        <w:spacing w:after="0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E21969">
        <w:rPr>
          <w:rFonts w:ascii="Times New Roman" w:hAnsi="Times New Roman"/>
          <w:sz w:val="28"/>
          <w:szCs w:val="28"/>
          <w:shd w:val="clear" w:color="auto" w:fill="FFFFFF"/>
        </w:rPr>
        <w:t xml:space="preserve"> Важным занятием у крестьян тогда был </w:t>
      </w:r>
      <w:r w:rsidRPr="00E21969">
        <w:rPr>
          <w:rFonts w:ascii="Times New Roman" w:hAnsi="Times New Roman"/>
          <w:sz w:val="28"/>
          <w:szCs w:val="28"/>
          <w:u w:val="single"/>
          <w:shd w:val="clear" w:color="auto" w:fill="FFFFFF"/>
        </w:rPr>
        <w:t>сплав зерна</w:t>
      </w:r>
      <w:r w:rsidRPr="00E21969">
        <w:rPr>
          <w:rFonts w:ascii="Times New Roman" w:hAnsi="Times New Roman"/>
          <w:sz w:val="28"/>
          <w:szCs w:val="28"/>
          <w:shd w:val="clear" w:color="auto" w:fill="FFFFFF"/>
        </w:rPr>
        <w:t xml:space="preserve"> 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город</w:t>
      </w:r>
      <w:r w:rsidRPr="00E21969">
        <w:rPr>
          <w:rFonts w:ascii="Times New Roman" w:hAnsi="Times New Roman"/>
          <w:sz w:val="28"/>
          <w:szCs w:val="28"/>
          <w:shd w:val="clear" w:color="auto" w:fill="FFFFFF"/>
        </w:rPr>
        <w:t xml:space="preserve"> Якутск. В Кривой Лук</w:t>
      </w:r>
      <w:r>
        <w:rPr>
          <w:rFonts w:ascii="Times New Roman" w:hAnsi="Times New Roman"/>
          <w:sz w:val="28"/>
          <w:szCs w:val="28"/>
          <w:shd w:val="clear" w:color="auto" w:fill="FFFFFF"/>
        </w:rPr>
        <w:t>е находилось два больших амбара для хранения зерна.</w:t>
      </w:r>
    </w:p>
    <w:p w:rsidR="00561693" w:rsidRPr="00E21969" w:rsidRDefault="00561693" w:rsidP="003E0617">
      <w:pPr>
        <w:shd w:val="clear" w:color="auto" w:fill="FFFFFF"/>
        <w:spacing w:after="0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E21969">
        <w:rPr>
          <w:rFonts w:ascii="Times New Roman" w:hAnsi="Times New Roman"/>
          <w:sz w:val="28"/>
          <w:szCs w:val="28"/>
          <w:shd w:val="clear" w:color="auto" w:fill="FFFFFF"/>
        </w:rPr>
        <w:t xml:space="preserve">В нашей деревне есть  каменная церковь, которую построил купец. </w:t>
      </w:r>
    </w:p>
    <w:p w:rsidR="00561693" w:rsidRPr="00E21969" w:rsidRDefault="00561693" w:rsidP="003E0617">
      <w:pPr>
        <w:shd w:val="clear" w:color="auto" w:fill="FFFFFF"/>
        <w:spacing w:after="0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А ещё,  у нас </w:t>
      </w:r>
      <w:r w:rsidRPr="00E21969">
        <w:rPr>
          <w:rFonts w:ascii="Times New Roman" w:hAnsi="Times New Roman"/>
          <w:sz w:val="28"/>
          <w:szCs w:val="28"/>
          <w:shd w:val="clear" w:color="auto" w:fill="FFFFFF"/>
        </w:rPr>
        <w:t xml:space="preserve"> скала есть – ровесница планеты Земля.  Возраст скалы более семи миллиардов лет. В ней встречаются камни с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отпечатками моллюсков первых жителей Земли</w:t>
      </w:r>
      <w:r w:rsidRPr="00E21969">
        <w:rPr>
          <w:rFonts w:ascii="Times New Roman" w:hAnsi="Times New Roman"/>
          <w:sz w:val="28"/>
          <w:szCs w:val="28"/>
          <w:shd w:val="clear" w:color="auto" w:fill="FFFFFF"/>
        </w:rPr>
        <w:t>. Есть голубая глина и самая древняя на земле нефть</w:t>
      </w:r>
    </w:p>
    <w:p w:rsidR="00561693" w:rsidRPr="00E21969" w:rsidRDefault="00561693" w:rsidP="00032B3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Заклички: </w:t>
      </w:r>
    </w:p>
    <w:p w:rsidR="00561693" w:rsidRPr="00E21969" w:rsidRDefault="00561693" w:rsidP="00032B35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Пироги горячи, только, что из печи!</w:t>
      </w:r>
      <w:r>
        <w:rPr>
          <w:rFonts w:ascii="Times New Roman" w:hAnsi="Times New Roman"/>
          <w:sz w:val="28"/>
          <w:szCs w:val="28"/>
        </w:rPr>
        <w:t xml:space="preserve">      Марго</w:t>
      </w:r>
    </w:p>
    <w:p w:rsidR="00561693" w:rsidRPr="00E21969" w:rsidRDefault="00561693" w:rsidP="00032B3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E21969">
        <w:rPr>
          <w:rFonts w:ascii="Times New Roman" w:hAnsi="Times New Roman"/>
          <w:sz w:val="28"/>
          <w:szCs w:val="28"/>
        </w:rPr>
        <w:t>С пылу, с жару, за пять рублей пару!</w:t>
      </w:r>
      <w:r>
        <w:rPr>
          <w:rFonts w:ascii="Times New Roman" w:hAnsi="Times New Roman"/>
          <w:sz w:val="28"/>
          <w:szCs w:val="28"/>
        </w:rPr>
        <w:t xml:space="preserve">           Богдан</w:t>
      </w:r>
    </w:p>
    <w:p w:rsidR="00561693" w:rsidRPr="00E21969" w:rsidRDefault="00561693" w:rsidP="00032B3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Сладкие на меду, давай в шапку накладу!</w:t>
      </w:r>
    </w:p>
    <w:p w:rsidR="00561693" w:rsidRDefault="00561693" w:rsidP="00A42A6A">
      <w:pPr>
        <w:shd w:val="clear" w:color="auto" w:fill="FFFFFF"/>
        <w:textAlignment w:val="baseline"/>
        <w:rPr>
          <w:rFonts w:ascii="Times New Roman" w:hAnsi="Times New Roman"/>
          <w:sz w:val="28"/>
          <w:szCs w:val="28"/>
          <w:u w:val="single"/>
          <w:lang w:eastAsia="ru-RU"/>
        </w:rPr>
      </w:pPr>
    </w:p>
    <w:p w:rsidR="00561693" w:rsidRDefault="00561693" w:rsidP="00A42A6A">
      <w:pPr>
        <w:shd w:val="clear" w:color="auto" w:fill="FFFFFF"/>
        <w:textAlignment w:val="baseline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Поселок </w:t>
      </w:r>
      <w:r w:rsidRPr="00E21969">
        <w:rPr>
          <w:rFonts w:ascii="Times New Roman" w:hAnsi="Times New Roman"/>
          <w:sz w:val="28"/>
          <w:szCs w:val="28"/>
          <w:u w:val="single"/>
          <w:lang w:eastAsia="ru-RU"/>
        </w:rPr>
        <w:t>Гарь: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</w:p>
    <w:p w:rsidR="00561693" w:rsidRPr="004908D3" w:rsidRDefault="00561693" w:rsidP="00A42A6A">
      <w:pPr>
        <w:shd w:val="clear" w:color="auto" w:fill="FFFFFF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4908D3">
        <w:rPr>
          <w:rFonts w:ascii="Times New Roman" w:hAnsi="Times New Roman"/>
          <w:sz w:val="28"/>
          <w:szCs w:val="28"/>
          <w:lang w:eastAsia="ru-RU"/>
        </w:rPr>
        <w:t>На изгибе реки Киренга, где она впадает в реку Лену, на правом берегу люди добывали глину и производили кирпичи</w:t>
      </w:r>
      <w:r>
        <w:rPr>
          <w:rFonts w:ascii="Times New Roman" w:hAnsi="Times New Roman"/>
          <w:sz w:val="28"/>
          <w:szCs w:val="28"/>
          <w:lang w:eastAsia="ru-RU"/>
        </w:rPr>
        <w:t xml:space="preserve">. Машин тогда не было и глину месили с помощью лошадей. Кирпичи формовали вручную и обжигали в печи. Для прочности добавляли в глину куриное яйцо. Вокруг карьера стали селиться люди в основном из ближайших деревень и поселок стал называться Кирпичики, но со временем произошла смена названия и поселок стал называться Гарь. Возможно здесь когда то давно был большой пожар. Из местного кирпича сооружено много комплексов кирпичных зданий, церковь, городская баня, которые до сих пор служат людям. </w:t>
      </w:r>
      <w:r w:rsidRPr="004908D3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61693" w:rsidRPr="00E21969" w:rsidRDefault="00561693" w:rsidP="00A42A6A">
      <w:pPr>
        <w:shd w:val="clear" w:color="auto" w:fill="FFFFFF"/>
        <w:textAlignment w:val="baseline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E21969">
        <w:rPr>
          <w:rFonts w:ascii="Times New Roman" w:hAnsi="Times New Roman"/>
          <w:sz w:val="28"/>
          <w:szCs w:val="28"/>
          <w:u w:val="single"/>
          <w:lang w:eastAsia="ru-RU"/>
        </w:rPr>
        <w:t>Заклички:</w:t>
      </w:r>
    </w:p>
    <w:p w:rsidR="00561693" w:rsidRPr="00E21969" w:rsidRDefault="00561693" w:rsidP="001819DC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Эй, народ, слезай   печи.</w:t>
      </w:r>
      <w:r>
        <w:rPr>
          <w:rFonts w:ascii="Times New Roman" w:hAnsi="Times New Roman"/>
          <w:sz w:val="28"/>
          <w:szCs w:val="28"/>
        </w:rPr>
        <w:t xml:space="preserve">    Вероника</w:t>
      </w:r>
    </w:p>
    <w:p w:rsidR="00561693" w:rsidRPr="00E21969" w:rsidRDefault="00561693" w:rsidP="001819DC">
      <w:pPr>
        <w:spacing w:after="0" w:line="240" w:lineRule="auto"/>
        <w:ind w:left="60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 Покупайте кирпичи</w:t>
      </w:r>
    </w:p>
    <w:p w:rsidR="00561693" w:rsidRPr="00E21969" w:rsidRDefault="00561693" w:rsidP="001819DC">
      <w:pPr>
        <w:spacing w:after="0" w:line="240" w:lineRule="auto"/>
        <w:ind w:left="60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 Стройте печи и дома</w:t>
      </w:r>
    </w:p>
    <w:p w:rsidR="00561693" w:rsidRDefault="00561693" w:rsidP="001819DC">
      <w:pPr>
        <w:spacing w:after="0" w:line="240" w:lineRule="auto"/>
        <w:ind w:left="60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 Скоро лютая зима. </w:t>
      </w:r>
    </w:p>
    <w:p w:rsidR="00561693" w:rsidRDefault="00561693" w:rsidP="004C3122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Наш кирпич народу нравиться     Данил</w:t>
      </w:r>
    </w:p>
    <w:p w:rsidR="00561693" w:rsidRPr="00E21969" w:rsidRDefault="00561693" w:rsidP="004C3122">
      <w:pPr>
        <w:spacing w:after="0" w:line="240" w:lineRule="auto"/>
        <w:ind w:left="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Прочностью своей он славиться.</w:t>
      </w:r>
    </w:p>
    <w:p w:rsidR="00561693" w:rsidRPr="00E21969" w:rsidRDefault="00561693" w:rsidP="001328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61693" w:rsidRPr="00E21969" w:rsidRDefault="00561693" w:rsidP="001328A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21969">
        <w:rPr>
          <w:rFonts w:ascii="Times New Roman" w:hAnsi="Times New Roman"/>
          <w:b/>
          <w:sz w:val="28"/>
          <w:szCs w:val="28"/>
        </w:rPr>
        <w:t xml:space="preserve">Хозяйка: </w:t>
      </w:r>
    </w:p>
    <w:p w:rsidR="00561693" w:rsidRPr="00E21969" w:rsidRDefault="00561693" w:rsidP="001328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Эй, ребята и девчушки</w:t>
      </w:r>
      <w:r>
        <w:rPr>
          <w:rFonts w:ascii="Times New Roman" w:hAnsi="Times New Roman"/>
          <w:sz w:val="28"/>
          <w:szCs w:val="28"/>
        </w:rPr>
        <w:t xml:space="preserve"> з</w:t>
      </w:r>
      <w:r w:rsidRPr="00E21969">
        <w:rPr>
          <w:rFonts w:ascii="Times New Roman" w:hAnsi="Times New Roman"/>
          <w:sz w:val="28"/>
          <w:szCs w:val="28"/>
        </w:rPr>
        <w:t>апевайте-ка частушки!</w:t>
      </w:r>
    </w:p>
    <w:p w:rsidR="00561693" w:rsidRPr="00E21969" w:rsidRDefault="00561693" w:rsidP="001328A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Мы в Макарово  родились,</w:t>
      </w:r>
      <w:r>
        <w:rPr>
          <w:rFonts w:ascii="Times New Roman" w:hAnsi="Times New Roman"/>
          <w:sz w:val="28"/>
          <w:szCs w:val="28"/>
        </w:rPr>
        <w:t xml:space="preserve">      Полина</w:t>
      </w:r>
      <w:r w:rsidRPr="00E21969">
        <w:rPr>
          <w:rFonts w:ascii="Times New Roman" w:hAnsi="Times New Roman"/>
          <w:sz w:val="28"/>
          <w:szCs w:val="28"/>
        </w:rPr>
        <w:br/>
        <w:t>Мы в Макарово  живем.</w:t>
      </w:r>
      <w:r w:rsidRPr="00E21969">
        <w:rPr>
          <w:rFonts w:ascii="Times New Roman" w:hAnsi="Times New Roman"/>
          <w:sz w:val="28"/>
          <w:szCs w:val="28"/>
        </w:rPr>
        <w:br/>
        <w:t>Уголок России милой,</w:t>
      </w:r>
      <w:r w:rsidRPr="00E21969">
        <w:rPr>
          <w:rFonts w:ascii="Times New Roman" w:hAnsi="Times New Roman"/>
          <w:sz w:val="28"/>
          <w:szCs w:val="28"/>
        </w:rPr>
        <w:br/>
        <w:t>Здесь стоит наш отчий дом.</w:t>
      </w:r>
    </w:p>
    <w:p w:rsidR="00561693" w:rsidRPr="00E21969" w:rsidRDefault="00561693" w:rsidP="001328A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Речка Киренга течет,</w:t>
      </w:r>
      <w:r>
        <w:rPr>
          <w:rFonts w:ascii="Times New Roman" w:hAnsi="Times New Roman"/>
          <w:sz w:val="28"/>
          <w:szCs w:val="28"/>
        </w:rPr>
        <w:t xml:space="preserve">                Маша</w:t>
      </w:r>
    </w:p>
    <w:p w:rsidR="00561693" w:rsidRPr="00E21969" w:rsidRDefault="00561693" w:rsidP="001328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Берега извилисты,</w:t>
      </w:r>
    </w:p>
    <w:p w:rsidR="00561693" w:rsidRPr="00E21969" w:rsidRDefault="00561693" w:rsidP="001328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Ох, какие же в селе,</w:t>
      </w:r>
    </w:p>
    <w:p w:rsidR="00561693" w:rsidRPr="00E21969" w:rsidRDefault="00561693" w:rsidP="001328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Пареньки задиристы.</w:t>
      </w:r>
    </w:p>
    <w:p w:rsidR="00561693" w:rsidRPr="00E21969" w:rsidRDefault="00561693" w:rsidP="001328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61693" w:rsidRDefault="00561693" w:rsidP="001328A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Наш край славится лесами,</w:t>
      </w:r>
      <w:r>
        <w:rPr>
          <w:rFonts w:ascii="Times New Roman" w:hAnsi="Times New Roman"/>
          <w:sz w:val="28"/>
          <w:szCs w:val="28"/>
        </w:rPr>
        <w:t xml:space="preserve">    Вика</w:t>
      </w:r>
    </w:p>
    <w:p w:rsidR="00561693" w:rsidRPr="00E21969" w:rsidRDefault="00561693" w:rsidP="004C3122">
      <w:pPr>
        <w:pStyle w:val="ListParagraph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Чащами, опушками,</w:t>
      </w:r>
      <w:r w:rsidRPr="00E21969">
        <w:rPr>
          <w:rFonts w:ascii="Times New Roman" w:hAnsi="Times New Roman"/>
          <w:sz w:val="28"/>
          <w:szCs w:val="28"/>
        </w:rPr>
        <w:br/>
        <w:t>Ну, а Гарь наша родная</w:t>
      </w:r>
    </w:p>
    <w:p w:rsidR="00561693" w:rsidRPr="00E21969" w:rsidRDefault="00561693" w:rsidP="001328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Славится частушками.</w:t>
      </w:r>
    </w:p>
    <w:p w:rsidR="00561693" w:rsidRPr="00E21969" w:rsidRDefault="00561693" w:rsidP="001328A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Я люблю свое село,</w:t>
      </w:r>
      <w:r>
        <w:rPr>
          <w:rFonts w:ascii="Times New Roman" w:hAnsi="Times New Roman"/>
          <w:sz w:val="28"/>
          <w:szCs w:val="28"/>
        </w:rPr>
        <w:t xml:space="preserve">                Аня</w:t>
      </w:r>
    </w:p>
    <w:p w:rsidR="00561693" w:rsidRPr="00E21969" w:rsidRDefault="00561693" w:rsidP="001328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Очень уважаю,</w:t>
      </w:r>
    </w:p>
    <w:p w:rsidR="00561693" w:rsidRPr="00E21969" w:rsidRDefault="00561693" w:rsidP="001328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Ни на какие города,</w:t>
      </w:r>
    </w:p>
    <w:p w:rsidR="00561693" w:rsidRPr="00E21969" w:rsidRDefault="00561693" w:rsidP="001328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Его не променяю.</w:t>
      </w:r>
    </w:p>
    <w:p w:rsidR="00561693" w:rsidRPr="00E21969" w:rsidRDefault="00561693" w:rsidP="001328A1">
      <w:pPr>
        <w:pStyle w:val="bodytext1"/>
        <w:numPr>
          <w:ilvl w:val="0"/>
          <w:numId w:val="4"/>
        </w:numPr>
        <w:spacing w:after="0" w:line="240" w:lineRule="auto"/>
        <w:jc w:val="left"/>
        <w:rPr>
          <w:sz w:val="28"/>
          <w:szCs w:val="28"/>
        </w:rPr>
      </w:pPr>
      <w:r w:rsidRPr="00E21969">
        <w:rPr>
          <w:sz w:val="28"/>
          <w:szCs w:val="28"/>
        </w:rPr>
        <w:t xml:space="preserve">Не давайте нам обедать, </w:t>
      </w:r>
      <w:r>
        <w:rPr>
          <w:sz w:val="28"/>
          <w:szCs w:val="28"/>
        </w:rPr>
        <w:t xml:space="preserve">        Толя</w:t>
      </w:r>
      <w:r w:rsidRPr="00E21969">
        <w:rPr>
          <w:sz w:val="28"/>
          <w:szCs w:val="28"/>
        </w:rPr>
        <w:br/>
        <w:t xml:space="preserve">Не давайте чаю пить. </w:t>
      </w:r>
      <w:r w:rsidRPr="00E21969">
        <w:rPr>
          <w:sz w:val="28"/>
          <w:szCs w:val="28"/>
        </w:rPr>
        <w:br/>
        <w:t>Только дайте разрешенье</w:t>
      </w:r>
      <w:r w:rsidRPr="00E21969">
        <w:rPr>
          <w:sz w:val="28"/>
          <w:szCs w:val="28"/>
        </w:rPr>
        <w:br/>
        <w:t>По Кривой луке  ходить.</w:t>
      </w:r>
    </w:p>
    <w:p w:rsidR="00561693" w:rsidRPr="00E21969" w:rsidRDefault="00561693" w:rsidP="001328A1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А земля наша, ребята,</w:t>
      </w:r>
      <w:r>
        <w:rPr>
          <w:rFonts w:ascii="Times New Roman" w:hAnsi="Times New Roman"/>
          <w:sz w:val="28"/>
          <w:szCs w:val="28"/>
        </w:rPr>
        <w:t xml:space="preserve">              Катя К</w:t>
      </w:r>
    </w:p>
    <w:p w:rsidR="00561693" w:rsidRPr="00E21969" w:rsidRDefault="00561693" w:rsidP="001328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Гармонистами богата,</w:t>
      </w:r>
    </w:p>
    <w:p w:rsidR="00561693" w:rsidRPr="00E21969" w:rsidRDefault="00561693" w:rsidP="001328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Получают удальцы,</w:t>
      </w:r>
    </w:p>
    <w:p w:rsidR="00561693" w:rsidRPr="003E0617" w:rsidRDefault="00561693" w:rsidP="003E061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На всех конкурсах призы.</w:t>
      </w:r>
    </w:p>
    <w:p w:rsidR="00561693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561693" w:rsidRPr="00E21969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 w:rsidRPr="00E21969">
        <w:rPr>
          <w:rFonts w:ascii="Times New Roman" w:hAnsi="Times New Roman"/>
          <w:b/>
          <w:sz w:val="28"/>
          <w:szCs w:val="28"/>
        </w:rPr>
        <w:t xml:space="preserve">Хозяюшка: </w:t>
      </w:r>
    </w:p>
    <w:p w:rsidR="00561693" w:rsidRPr="00E21969" w:rsidRDefault="00561693" w:rsidP="00A42A6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 xml:space="preserve">-На ярмарках не только торговали и покупали, но и обязательно веселились. </w:t>
      </w:r>
    </w:p>
    <w:p w:rsidR="00561693" w:rsidRPr="00E21969" w:rsidRDefault="00561693" w:rsidP="00D51F44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pacing w:val="-3"/>
          <w:sz w:val="28"/>
          <w:szCs w:val="28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>как могли: песни пели, плясали, силой мерялись, ремеслом хвалились, подарки дарили!</w:t>
      </w:r>
      <w:r w:rsidRPr="00D51F44">
        <w:rPr>
          <w:rFonts w:ascii="Times New Roman" w:hAnsi="Times New Roman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  <w:lang w:eastAsia="ru-RU"/>
        </w:rPr>
        <w:t>С</w:t>
      </w:r>
      <w:r w:rsidRPr="00E21969">
        <w:rPr>
          <w:rFonts w:ascii="Times New Roman" w:hAnsi="Times New Roman"/>
          <w:spacing w:val="-3"/>
          <w:sz w:val="28"/>
          <w:szCs w:val="28"/>
          <w:lang w:eastAsia="ru-RU"/>
        </w:rPr>
        <w:t>р</w:t>
      </w:r>
      <w:r w:rsidRPr="00E21969">
        <w:rPr>
          <w:rFonts w:ascii="Times New Roman" w:hAnsi="Times New Roman"/>
          <w:sz w:val="28"/>
          <w:szCs w:val="28"/>
          <w:lang w:eastAsia="ru-RU"/>
        </w:rPr>
        <w:t xml:space="preserve">еди публики ходили лоточники, предлагавшие пироги, булки, сбитень, </w:t>
      </w:r>
    </w:p>
    <w:p w:rsidR="00561693" w:rsidRPr="00E21969" w:rsidRDefault="00561693" w:rsidP="00D51F44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>Обычно во время гуляний и ярмарок возводились целые увеселительные представления.</w:t>
      </w:r>
      <w:r>
        <w:rPr>
          <w:rFonts w:ascii="Times New Roman" w:hAnsi="Times New Roman"/>
          <w:sz w:val="28"/>
          <w:szCs w:val="28"/>
          <w:lang w:eastAsia="ru-RU"/>
        </w:rPr>
        <w:t xml:space="preserve"> А дети играли в народные игры.</w:t>
      </w:r>
    </w:p>
    <w:p w:rsidR="00561693" w:rsidRPr="003E0617" w:rsidRDefault="00561693" w:rsidP="000F267A">
      <w:pPr>
        <w:shd w:val="clear" w:color="auto" w:fill="FFFFFF"/>
        <w:tabs>
          <w:tab w:val="left" w:pos="1410"/>
        </w:tabs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ab/>
      </w:r>
      <w:r w:rsidRPr="00E21969">
        <w:rPr>
          <w:rFonts w:ascii="Times New Roman" w:hAnsi="Times New Roman"/>
          <w:sz w:val="28"/>
          <w:szCs w:val="28"/>
        </w:rPr>
        <w:t xml:space="preserve"> </w:t>
      </w:r>
    </w:p>
    <w:p w:rsidR="00561693" w:rsidRPr="00E21969" w:rsidRDefault="00561693" w:rsidP="003E061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E21969">
        <w:rPr>
          <w:rFonts w:ascii="Times New Roman" w:hAnsi="Times New Roman"/>
          <w:sz w:val="28"/>
          <w:szCs w:val="28"/>
          <w:u w:val="single"/>
        </w:rPr>
        <w:t>Игра «Колышки».</w:t>
      </w:r>
    </w:p>
    <w:p w:rsidR="00561693" w:rsidRPr="00E21969" w:rsidRDefault="00561693" w:rsidP="003E061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Пары играющих встают в круг. Один человек в каждой паре присаживается – это «колышек». Другой стоит за ним. Водящий ходит в центре круга, подходит к любой паре.</w:t>
      </w:r>
    </w:p>
    <w:p w:rsidR="00561693" w:rsidRPr="00E21969" w:rsidRDefault="00561693" w:rsidP="003E0617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Кума, кума, продай колышек.</w:t>
      </w:r>
    </w:p>
    <w:p w:rsidR="00561693" w:rsidRPr="00E21969" w:rsidRDefault="00561693" w:rsidP="003E0617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Купи.</w:t>
      </w:r>
    </w:p>
    <w:p w:rsidR="00561693" w:rsidRPr="00E21969" w:rsidRDefault="00561693" w:rsidP="003E0617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А что стоит?</w:t>
      </w:r>
    </w:p>
    <w:p w:rsidR="00561693" w:rsidRPr="00E21969" w:rsidRDefault="00561693" w:rsidP="003E0617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Кочан капусты да веник, да рубль денег.</w:t>
      </w:r>
    </w:p>
    <w:p w:rsidR="00561693" w:rsidRPr="00E21969" w:rsidRDefault="00561693" w:rsidP="003E0617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Ну, по рукам, да в баню.</w:t>
      </w:r>
    </w:p>
    <w:p w:rsidR="00561693" w:rsidRPr="00E21969" w:rsidRDefault="00561693" w:rsidP="003E061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Ударяют по рукам и бегут вокруг колышков в разные стороны. Кто первым прибежит, тот встает у «колышка». Проигравший становится водящим.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b/>
          <w:sz w:val="28"/>
          <w:szCs w:val="28"/>
          <w:lang w:eastAsia="ru-RU"/>
        </w:rPr>
        <w:t>Хозяюшка</w:t>
      </w:r>
      <w:r>
        <w:rPr>
          <w:rFonts w:ascii="Times New Roman" w:hAnsi="Times New Roman"/>
          <w:sz w:val="28"/>
          <w:szCs w:val="28"/>
          <w:lang w:eastAsia="ru-RU"/>
        </w:rPr>
        <w:t>. З</w:t>
      </w:r>
      <w:r w:rsidRPr="00E21969">
        <w:rPr>
          <w:rFonts w:ascii="Times New Roman" w:hAnsi="Times New Roman"/>
          <w:sz w:val="28"/>
          <w:szCs w:val="28"/>
          <w:lang w:eastAsia="ru-RU"/>
        </w:rPr>
        <w:t xml:space="preserve">акончилась </w:t>
      </w:r>
      <w:r>
        <w:rPr>
          <w:rFonts w:ascii="Times New Roman" w:hAnsi="Times New Roman"/>
          <w:sz w:val="28"/>
          <w:szCs w:val="28"/>
          <w:lang w:eastAsia="ru-RU"/>
        </w:rPr>
        <w:t xml:space="preserve">игра – отдохнуть нам всем пора! </w:t>
      </w:r>
      <w:r w:rsidRPr="00E21969">
        <w:rPr>
          <w:rFonts w:ascii="Times New Roman" w:hAnsi="Times New Roman"/>
          <w:sz w:val="28"/>
          <w:szCs w:val="28"/>
          <w:lang w:eastAsia="ru-RU"/>
        </w:rPr>
        <w:t>Отдохну</w:t>
      </w:r>
      <w:r>
        <w:rPr>
          <w:rFonts w:ascii="Times New Roman" w:hAnsi="Times New Roman"/>
          <w:sz w:val="28"/>
          <w:szCs w:val="28"/>
          <w:lang w:eastAsia="ru-RU"/>
        </w:rPr>
        <w:t>ть, но не скучать!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       </w:t>
      </w:r>
      <w:r w:rsidRPr="00E21969">
        <w:rPr>
          <w:rFonts w:ascii="Times New Roman" w:hAnsi="Times New Roman"/>
          <w:sz w:val="28"/>
          <w:szCs w:val="28"/>
          <w:lang w:eastAsia="ru-RU"/>
        </w:rPr>
        <w:t>Продолжаем гостей в</w:t>
      </w:r>
      <w:r>
        <w:rPr>
          <w:rFonts w:ascii="Times New Roman" w:hAnsi="Times New Roman"/>
          <w:sz w:val="28"/>
          <w:szCs w:val="28"/>
          <w:lang w:eastAsia="ru-RU"/>
        </w:rPr>
        <w:t>еселить</w:t>
      </w:r>
      <w:r w:rsidRPr="00E21969">
        <w:rPr>
          <w:rFonts w:ascii="Times New Roman" w:hAnsi="Times New Roman"/>
          <w:sz w:val="28"/>
          <w:szCs w:val="28"/>
          <w:lang w:eastAsia="ru-RU"/>
        </w:rPr>
        <w:t>!</w:t>
      </w:r>
    </w:p>
    <w:p w:rsidR="00561693" w:rsidRPr="00E21969" w:rsidRDefault="00561693" w:rsidP="00E21969">
      <w:pPr>
        <w:spacing w:line="240" w:lineRule="auto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E21969">
        <w:rPr>
          <w:rFonts w:ascii="Times New Roman" w:hAnsi="Times New Roman"/>
          <w:sz w:val="28"/>
          <w:szCs w:val="28"/>
          <w:u w:val="single"/>
          <w:lang w:eastAsia="ru-RU"/>
        </w:rPr>
        <w:t>Сценка с медведем.</w:t>
      </w:r>
    </w:p>
    <w:p w:rsidR="00561693" w:rsidRPr="00E21969" w:rsidRDefault="00561693" w:rsidP="00A42A6A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b/>
          <w:bCs/>
          <w:sz w:val="28"/>
          <w:szCs w:val="28"/>
          <w:lang w:eastAsia="ru-RU"/>
        </w:rPr>
        <w:t>Хозяюшка.</w:t>
      </w:r>
      <w:r w:rsidRPr="00E21969">
        <w:rPr>
          <w:rFonts w:ascii="Times New Roman" w:hAnsi="Times New Roman"/>
          <w:bCs/>
          <w:sz w:val="28"/>
          <w:szCs w:val="28"/>
          <w:lang w:eastAsia="ru-RU"/>
        </w:rPr>
        <w:t xml:space="preserve">  </w:t>
      </w:r>
      <w:r w:rsidRPr="00E21969">
        <w:rPr>
          <w:rFonts w:ascii="Times New Roman" w:hAnsi="Times New Roman"/>
          <w:sz w:val="28"/>
          <w:szCs w:val="28"/>
          <w:lang w:eastAsia="ru-RU"/>
        </w:rPr>
        <w:t>Кто еще хочет нас потешить на нашей ярмарке?</w:t>
      </w:r>
      <w:r w:rsidRPr="00E21969">
        <w:rPr>
          <w:rFonts w:ascii="Times New Roman" w:hAnsi="Times New Roman"/>
          <w:sz w:val="28"/>
          <w:szCs w:val="28"/>
          <w:lang w:eastAsia="ru-RU"/>
        </w:rPr>
        <w:br/>
      </w:r>
      <w:r w:rsidRPr="00E21969">
        <w:rPr>
          <w:rFonts w:ascii="Times New Roman" w:hAnsi="Times New Roman"/>
          <w:bCs/>
          <w:sz w:val="28"/>
          <w:szCs w:val="28"/>
          <w:lang w:eastAsia="ru-RU"/>
        </w:rPr>
        <w:t>Под  р.н.м «Барыня», ребёнок выводит «медведя».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D51F44">
        <w:rPr>
          <w:rFonts w:ascii="Times New Roman" w:hAnsi="Times New Roman"/>
          <w:b/>
          <w:sz w:val="28"/>
          <w:szCs w:val="28"/>
          <w:lang w:eastAsia="ru-RU"/>
        </w:rPr>
        <w:t>Дрессировщик</w:t>
      </w:r>
      <w:r w:rsidRPr="00E21969">
        <w:rPr>
          <w:rFonts w:ascii="Times New Roman" w:hAnsi="Times New Roman"/>
          <w:bCs/>
          <w:sz w:val="28"/>
          <w:szCs w:val="28"/>
          <w:lang w:eastAsia="ru-RU"/>
        </w:rPr>
        <w:t>.</w:t>
      </w:r>
      <w:r w:rsidRPr="00E21969">
        <w:rPr>
          <w:rFonts w:ascii="Times New Roman" w:hAnsi="Times New Roman"/>
          <w:sz w:val="28"/>
          <w:szCs w:val="28"/>
          <w:lang w:eastAsia="ru-RU"/>
        </w:rPr>
        <w:t xml:space="preserve"> Расступись, народ честной!  Идет Медведюшко со мной!</w:t>
      </w:r>
      <w:r w:rsidRPr="00E21969">
        <w:rPr>
          <w:rFonts w:ascii="Times New Roman" w:hAnsi="Times New Roman"/>
          <w:sz w:val="28"/>
          <w:szCs w:val="28"/>
          <w:lang w:eastAsia="ru-RU"/>
        </w:rPr>
        <w:br/>
        <w:t xml:space="preserve">                  Много знает он потех, будет шутка, будет смех!</w:t>
      </w:r>
      <w:r w:rsidRPr="00E21969">
        <w:rPr>
          <w:rFonts w:ascii="Times New Roman" w:hAnsi="Times New Roman"/>
          <w:bCs/>
          <w:sz w:val="28"/>
          <w:szCs w:val="28"/>
          <w:lang w:eastAsia="ru-RU"/>
        </w:rPr>
        <w:t> 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>Медведь кланяется публике.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E21969">
        <w:rPr>
          <w:rFonts w:ascii="Times New Roman" w:hAnsi="Times New Roman"/>
          <w:bCs/>
          <w:sz w:val="28"/>
          <w:szCs w:val="28"/>
          <w:lang w:eastAsia="ru-RU"/>
        </w:rPr>
        <w:t>-  </w:t>
      </w:r>
      <w:r w:rsidRPr="00E21969">
        <w:rPr>
          <w:rFonts w:ascii="Times New Roman" w:hAnsi="Times New Roman"/>
          <w:sz w:val="28"/>
          <w:szCs w:val="28"/>
          <w:lang w:eastAsia="ru-RU"/>
        </w:rPr>
        <w:t>Покажи-ка, Михайло Потапыч,  как наши девочки  в детский сад собираются?</w:t>
      </w:r>
      <w:r w:rsidRPr="00E21969">
        <w:rPr>
          <w:rFonts w:ascii="Times New Roman" w:hAnsi="Times New Roman"/>
          <w:sz w:val="28"/>
          <w:szCs w:val="28"/>
          <w:u w:val="single"/>
          <w:lang w:eastAsia="ru-RU"/>
        </w:rPr>
        <w:br/>
      </w:r>
      <w:r w:rsidRPr="00E21969">
        <w:rPr>
          <w:rFonts w:ascii="Times New Roman" w:hAnsi="Times New Roman"/>
          <w:iCs/>
          <w:sz w:val="28"/>
          <w:szCs w:val="28"/>
          <w:lang w:eastAsia="ru-RU"/>
        </w:rPr>
        <w:t>Медведь красит губы, вертится, прихорашивается.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>- А какие в нашей группе мальчики?</w:t>
      </w:r>
      <w:r w:rsidRPr="00E21969">
        <w:rPr>
          <w:rFonts w:ascii="Times New Roman" w:hAnsi="Times New Roman"/>
          <w:sz w:val="28"/>
          <w:szCs w:val="28"/>
          <w:lang w:eastAsia="ru-RU"/>
        </w:rPr>
        <w:br/>
      </w:r>
      <w:r w:rsidRPr="00E21969">
        <w:rPr>
          <w:rFonts w:ascii="Times New Roman" w:hAnsi="Times New Roman"/>
          <w:iCs/>
          <w:sz w:val="28"/>
          <w:szCs w:val="28"/>
          <w:lang w:eastAsia="ru-RU"/>
        </w:rPr>
        <w:t>Медведь дерется, рычит.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>- А как Ваня проспал, в сад опоздал?</w:t>
      </w:r>
      <w:r w:rsidRPr="00E21969">
        <w:rPr>
          <w:rFonts w:ascii="Times New Roman" w:hAnsi="Times New Roman"/>
          <w:sz w:val="28"/>
          <w:szCs w:val="28"/>
          <w:u w:val="single"/>
          <w:lang w:eastAsia="ru-RU"/>
        </w:rPr>
        <w:br/>
      </w:r>
      <w:r w:rsidRPr="00E21969">
        <w:rPr>
          <w:rFonts w:ascii="Times New Roman" w:hAnsi="Times New Roman"/>
          <w:iCs/>
          <w:sz w:val="28"/>
          <w:szCs w:val="28"/>
          <w:lang w:eastAsia="ru-RU"/>
        </w:rPr>
        <w:t>Медведь «спит», вскакивает, бежит.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>- А как наш  воспитатель  по группе ходит?</w:t>
      </w:r>
      <w:r w:rsidRPr="00E21969">
        <w:rPr>
          <w:rFonts w:ascii="Times New Roman" w:hAnsi="Times New Roman"/>
          <w:sz w:val="28"/>
          <w:szCs w:val="28"/>
          <w:u w:val="single"/>
          <w:lang w:eastAsia="ru-RU"/>
        </w:rPr>
        <w:br/>
      </w:r>
      <w:r w:rsidRPr="00E21969">
        <w:rPr>
          <w:rFonts w:ascii="Times New Roman" w:hAnsi="Times New Roman"/>
          <w:iCs/>
          <w:sz w:val="28"/>
          <w:szCs w:val="28"/>
          <w:lang w:eastAsia="ru-RU"/>
        </w:rPr>
        <w:t>Медведь важно ходит по сцене.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>- А как Дуняша пляшет?</w:t>
      </w:r>
      <w:r w:rsidRPr="00E21969">
        <w:rPr>
          <w:rFonts w:ascii="Times New Roman" w:hAnsi="Times New Roman"/>
          <w:sz w:val="28"/>
          <w:szCs w:val="28"/>
          <w:u w:val="single"/>
          <w:lang w:eastAsia="ru-RU"/>
        </w:rPr>
        <w:br/>
      </w:r>
      <w:r w:rsidRPr="00E21969">
        <w:rPr>
          <w:rFonts w:ascii="Times New Roman" w:hAnsi="Times New Roman"/>
          <w:iCs/>
          <w:sz w:val="28"/>
          <w:szCs w:val="28"/>
          <w:lang w:eastAsia="ru-RU"/>
        </w:rPr>
        <w:t>Медведь выставляет ногу.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E21969">
        <w:rPr>
          <w:rFonts w:ascii="Times New Roman" w:hAnsi="Times New Roman"/>
          <w:sz w:val="28"/>
          <w:szCs w:val="28"/>
          <w:lang w:eastAsia="ru-RU"/>
        </w:rPr>
        <w:t>- Да не та Дуняша, что раньше была, а теперешняя!</w:t>
      </w:r>
      <w:r w:rsidRPr="00E21969">
        <w:rPr>
          <w:rFonts w:ascii="Times New Roman" w:hAnsi="Times New Roman"/>
          <w:sz w:val="28"/>
          <w:szCs w:val="28"/>
          <w:u w:val="single"/>
          <w:lang w:eastAsia="ru-RU"/>
        </w:rPr>
        <w:br/>
      </w:r>
      <w:r w:rsidRPr="00E21969">
        <w:rPr>
          <w:rFonts w:ascii="Times New Roman" w:hAnsi="Times New Roman"/>
          <w:iCs/>
          <w:sz w:val="28"/>
          <w:szCs w:val="28"/>
          <w:lang w:eastAsia="ru-RU"/>
        </w:rPr>
        <w:t>Медведь крутит задом.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E21969">
        <w:rPr>
          <w:rFonts w:ascii="Times New Roman" w:hAnsi="Times New Roman"/>
          <w:bCs/>
          <w:sz w:val="28"/>
          <w:szCs w:val="28"/>
          <w:lang w:eastAsia="ru-RU"/>
        </w:rPr>
        <w:t>- </w:t>
      </w:r>
      <w:r w:rsidRPr="00E21969">
        <w:rPr>
          <w:rFonts w:ascii="Times New Roman" w:hAnsi="Times New Roman"/>
          <w:sz w:val="28"/>
          <w:szCs w:val="28"/>
          <w:lang w:eastAsia="ru-RU"/>
        </w:rPr>
        <w:t>Молодец! А теперь поклонись да под музыку пройдись! </w:t>
      </w:r>
      <w:r w:rsidRPr="00E21969">
        <w:rPr>
          <w:rFonts w:ascii="Times New Roman" w:hAnsi="Times New Roman"/>
          <w:bCs/>
          <w:sz w:val="28"/>
          <w:szCs w:val="28"/>
          <w:lang w:eastAsia="ru-RU"/>
        </w:rPr>
        <w:br/>
        <w:t>Медведь кланяется и уходит.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E21969">
        <w:rPr>
          <w:rFonts w:ascii="Times New Roman" w:hAnsi="Times New Roman"/>
          <w:bCs/>
          <w:sz w:val="28"/>
          <w:szCs w:val="28"/>
          <w:lang w:eastAsia="ru-RU"/>
        </w:rPr>
        <w:t>Хозяюшка.  Ох, и повеселил же нас мишка. А мы-то играть ещё будем?</w:t>
      </w:r>
    </w:p>
    <w:p w:rsidR="00561693" w:rsidRPr="00E21969" w:rsidRDefault="00561693" w:rsidP="00A42A6A">
      <w:pPr>
        <w:spacing w:after="0" w:line="240" w:lineRule="auto"/>
        <w:ind w:left="-1134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bCs/>
          <w:sz w:val="28"/>
          <w:szCs w:val="28"/>
          <w:lang w:eastAsia="ru-RU"/>
        </w:rPr>
        <w:t xml:space="preserve">                Дети. </w:t>
      </w:r>
      <w:r w:rsidRPr="00E21969">
        <w:rPr>
          <w:rFonts w:ascii="Times New Roman" w:hAnsi="Times New Roman"/>
          <w:sz w:val="28"/>
          <w:szCs w:val="28"/>
          <w:lang w:eastAsia="ru-RU"/>
        </w:rPr>
        <w:t>Да!</w:t>
      </w:r>
    </w:p>
    <w:p w:rsidR="00561693" w:rsidRPr="00E21969" w:rsidRDefault="00561693" w:rsidP="001819DC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E21969">
        <w:rPr>
          <w:rFonts w:ascii="Times New Roman" w:hAnsi="Times New Roman"/>
          <w:sz w:val="28"/>
          <w:szCs w:val="28"/>
          <w:u w:val="single"/>
          <w:lang w:eastAsia="ru-RU"/>
        </w:rPr>
        <w:t>Игра с коромыслом</w:t>
      </w:r>
    </w:p>
    <w:p w:rsidR="00561693" w:rsidRPr="00E21969" w:rsidRDefault="00561693" w:rsidP="001819D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21969">
        <w:rPr>
          <w:rFonts w:ascii="Times New Roman" w:hAnsi="Times New Roman"/>
          <w:b/>
          <w:sz w:val="28"/>
          <w:szCs w:val="28"/>
          <w:lang w:eastAsia="ru-RU"/>
        </w:rPr>
        <w:t>Хозяюшка.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D51F44">
        <w:rPr>
          <w:rFonts w:ascii="Times New Roman" w:hAnsi="Times New Roman"/>
          <w:sz w:val="28"/>
          <w:szCs w:val="28"/>
          <w:lang w:eastAsia="ru-RU"/>
        </w:rPr>
        <w:t>Ребята, скажите мне ___________________________________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</w:t>
      </w:r>
      <w:r w:rsidRPr="00E21969">
        <w:rPr>
          <w:rFonts w:ascii="Times New Roman" w:hAnsi="Times New Roman"/>
          <w:sz w:val="28"/>
          <w:szCs w:val="28"/>
          <w:lang w:eastAsia="ru-RU"/>
        </w:rPr>
        <w:t>Мы на ярмарке побывали, веселились и играли,</w:t>
      </w:r>
      <w:r w:rsidRPr="00E21969">
        <w:rPr>
          <w:rFonts w:ascii="Times New Roman" w:hAnsi="Times New Roman"/>
          <w:sz w:val="28"/>
          <w:szCs w:val="28"/>
          <w:lang w:eastAsia="ru-RU"/>
        </w:rPr>
        <w:br/>
        <w:t xml:space="preserve">             Только праздник нам заканчивать пора.</w:t>
      </w:r>
      <w:r w:rsidRPr="00E21969">
        <w:rPr>
          <w:rFonts w:ascii="Times New Roman" w:hAnsi="Times New Roman"/>
          <w:sz w:val="28"/>
          <w:szCs w:val="28"/>
          <w:lang w:eastAsia="ru-RU"/>
        </w:rPr>
        <w:br/>
        <w:t xml:space="preserve">             Не болейте, братцы, взрослых почитайте,</w:t>
      </w:r>
      <w:r w:rsidRPr="00E21969">
        <w:rPr>
          <w:rFonts w:ascii="Times New Roman" w:hAnsi="Times New Roman"/>
          <w:sz w:val="28"/>
          <w:szCs w:val="28"/>
          <w:lang w:eastAsia="ru-RU"/>
        </w:rPr>
        <w:br/>
        <w:t xml:space="preserve">             Друг друга не обижайте – лучше гостинцами угощайте!</w:t>
      </w:r>
      <w:r w:rsidRPr="00E21969">
        <w:rPr>
          <w:rFonts w:ascii="Times New Roman" w:hAnsi="Times New Roman"/>
          <w:sz w:val="28"/>
          <w:szCs w:val="28"/>
          <w:lang w:eastAsia="ru-RU"/>
        </w:rPr>
        <w:br/>
        <w:t xml:space="preserve">             А на следующий год к нам на ярмарку приезжайте!</w:t>
      </w:r>
    </w:p>
    <w:p w:rsidR="00561693" w:rsidRPr="00E21969" w:rsidRDefault="00561693" w:rsidP="00646FF3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E21969">
        <w:rPr>
          <w:rFonts w:ascii="Times New Roman" w:hAnsi="Times New Roman"/>
          <w:i/>
          <w:sz w:val="28"/>
          <w:szCs w:val="28"/>
        </w:rPr>
        <w:t>(дети идут змейкой, поют)</w:t>
      </w:r>
    </w:p>
    <w:p w:rsidR="00561693" w:rsidRPr="00E21969" w:rsidRDefault="00561693" w:rsidP="00A42A6A">
      <w:pPr>
        <w:tabs>
          <w:tab w:val="left" w:pos="192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1. Приглашали мы на ярмарку друзей, 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Веселили мы сегодня всех гостей! 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Припев: Калинка, малинка моя, 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Веселили мы сегодня всех гостей! 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2. Пусть на чай приходят в гости, млад и стар, 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Вскипятим для вас мы полный самовар! 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 xml:space="preserve">Припев: Калинка, малинка моя </w:t>
      </w: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1969">
        <w:rPr>
          <w:rFonts w:ascii="Times New Roman" w:hAnsi="Times New Roman"/>
          <w:sz w:val="28"/>
          <w:szCs w:val="28"/>
        </w:rPr>
        <w:t>Вскипятим для вас мы полный самовар!!!</w:t>
      </w:r>
    </w:p>
    <w:p w:rsidR="00561693" w:rsidRPr="00E21969" w:rsidRDefault="00561693" w:rsidP="003E0617">
      <w:pPr>
        <w:tabs>
          <w:tab w:val="center" w:pos="467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61693" w:rsidRPr="00E21969" w:rsidRDefault="00561693" w:rsidP="00A42A6A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561693" w:rsidRPr="00E21969" w:rsidSect="00E219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1693" w:rsidRDefault="00561693" w:rsidP="00325702">
      <w:pPr>
        <w:spacing w:after="0" w:line="240" w:lineRule="auto"/>
      </w:pPr>
      <w:r>
        <w:separator/>
      </w:r>
    </w:p>
  </w:endnote>
  <w:endnote w:type="continuationSeparator" w:id="1">
    <w:p w:rsidR="00561693" w:rsidRDefault="00561693" w:rsidP="00325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1693" w:rsidRDefault="00561693" w:rsidP="00325702">
      <w:pPr>
        <w:spacing w:after="0" w:line="240" w:lineRule="auto"/>
      </w:pPr>
      <w:r>
        <w:separator/>
      </w:r>
    </w:p>
  </w:footnote>
  <w:footnote w:type="continuationSeparator" w:id="1">
    <w:p w:rsidR="00561693" w:rsidRDefault="00561693" w:rsidP="003257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826ED"/>
    <w:multiLevelType w:val="hybridMultilevel"/>
    <w:tmpl w:val="B866A6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555E64"/>
    <w:multiLevelType w:val="hybridMultilevel"/>
    <w:tmpl w:val="075467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7696A4E"/>
    <w:multiLevelType w:val="hybridMultilevel"/>
    <w:tmpl w:val="F4D416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F027CB"/>
    <w:multiLevelType w:val="multilevel"/>
    <w:tmpl w:val="18EEC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7E1824"/>
    <w:multiLevelType w:val="hybridMultilevel"/>
    <w:tmpl w:val="5BF8B2E2"/>
    <w:lvl w:ilvl="0" w:tplc="06DEF764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5">
    <w:nsid w:val="5A095E1E"/>
    <w:multiLevelType w:val="hybridMultilevel"/>
    <w:tmpl w:val="035656C6"/>
    <w:lvl w:ilvl="0" w:tplc="D9D8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AD2666E"/>
    <w:multiLevelType w:val="hybridMultilevel"/>
    <w:tmpl w:val="035656C6"/>
    <w:lvl w:ilvl="0" w:tplc="D9D8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1856EC0"/>
    <w:multiLevelType w:val="hybridMultilevel"/>
    <w:tmpl w:val="9550A7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D7E26D0"/>
    <w:multiLevelType w:val="hybridMultilevel"/>
    <w:tmpl w:val="7C3C83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5702"/>
    <w:rsid w:val="00001282"/>
    <w:rsid w:val="00032B35"/>
    <w:rsid w:val="000A7931"/>
    <w:rsid w:val="000F267A"/>
    <w:rsid w:val="001328A1"/>
    <w:rsid w:val="001819DC"/>
    <w:rsid w:val="0025226A"/>
    <w:rsid w:val="00325702"/>
    <w:rsid w:val="003957C0"/>
    <w:rsid w:val="003A3FE7"/>
    <w:rsid w:val="003E0617"/>
    <w:rsid w:val="004908D3"/>
    <w:rsid w:val="004C3122"/>
    <w:rsid w:val="004D1393"/>
    <w:rsid w:val="00556604"/>
    <w:rsid w:val="00561693"/>
    <w:rsid w:val="005735BB"/>
    <w:rsid w:val="005847B4"/>
    <w:rsid w:val="00646FF3"/>
    <w:rsid w:val="006921C3"/>
    <w:rsid w:val="006967B7"/>
    <w:rsid w:val="007046E4"/>
    <w:rsid w:val="007047FA"/>
    <w:rsid w:val="00707CD6"/>
    <w:rsid w:val="0077016B"/>
    <w:rsid w:val="007D79A5"/>
    <w:rsid w:val="008902B2"/>
    <w:rsid w:val="008C7C16"/>
    <w:rsid w:val="00924A55"/>
    <w:rsid w:val="00961DC4"/>
    <w:rsid w:val="00965027"/>
    <w:rsid w:val="009A23AF"/>
    <w:rsid w:val="009C28DE"/>
    <w:rsid w:val="009D061F"/>
    <w:rsid w:val="009F1CA4"/>
    <w:rsid w:val="00A42A6A"/>
    <w:rsid w:val="00A82992"/>
    <w:rsid w:val="00B04BF6"/>
    <w:rsid w:val="00B34995"/>
    <w:rsid w:val="00B367A5"/>
    <w:rsid w:val="00B92866"/>
    <w:rsid w:val="00C37E73"/>
    <w:rsid w:val="00CB4607"/>
    <w:rsid w:val="00CF7AAA"/>
    <w:rsid w:val="00D51F44"/>
    <w:rsid w:val="00D572B1"/>
    <w:rsid w:val="00D90E39"/>
    <w:rsid w:val="00D95F69"/>
    <w:rsid w:val="00DA553D"/>
    <w:rsid w:val="00DE0626"/>
    <w:rsid w:val="00E102A3"/>
    <w:rsid w:val="00E21969"/>
    <w:rsid w:val="00EB6DFA"/>
    <w:rsid w:val="00EC210C"/>
    <w:rsid w:val="00ED5358"/>
    <w:rsid w:val="00F13F3B"/>
    <w:rsid w:val="00F20AB7"/>
    <w:rsid w:val="00F86CEB"/>
    <w:rsid w:val="00F91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9A5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257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2570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257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25702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7047FA"/>
    <w:rPr>
      <w:rFonts w:cs="Times New Roman"/>
    </w:rPr>
  </w:style>
  <w:style w:type="paragraph" w:styleId="NormalWeb">
    <w:name w:val="Normal (Web)"/>
    <w:basedOn w:val="Normal"/>
    <w:uiPriority w:val="99"/>
    <w:rsid w:val="009F1C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Normal"/>
    <w:uiPriority w:val="99"/>
    <w:rsid w:val="009F1C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DefaultParagraphFont"/>
    <w:uiPriority w:val="99"/>
    <w:rsid w:val="009F1CA4"/>
    <w:rPr>
      <w:rFonts w:cs="Times New Roman"/>
    </w:rPr>
  </w:style>
  <w:style w:type="character" w:styleId="IntenseReference">
    <w:name w:val="Intense Reference"/>
    <w:basedOn w:val="DefaultParagraphFont"/>
    <w:uiPriority w:val="99"/>
    <w:qFormat/>
    <w:rsid w:val="009F1CA4"/>
    <w:rPr>
      <w:rFonts w:cs="Times New Roman"/>
      <w:b/>
      <w:bCs/>
      <w:smallCaps/>
      <w:color w:val="5B9BD5"/>
      <w:spacing w:val="5"/>
    </w:rPr>
  </w:style>
  <w:style w:type="paragraph" w:styleId="ListParagraph">
    <w:name w:val="List Paragraph"/>
    <w:basedOn w:val="Normal"/>
    <w:uiPriority w:val="99"/>
    <w:qFormat/>
    <w:rsid w:val="00D90E39"/>
    <w:pPr>
      <w:ind w:left="720"/>
      <w:contextualSpacing/>
    </w:pPr>
  </w:style>
  <w:style w:type="character" w:customStyle="1" w:styleId="ff6">
    <w:name w:val="ff6"/>
    <w:basedOn w:val="DefaultParagraphFont"/>
    <w:uiPriority w:val="99"/>
    <w:rsid w:val="00F9127A"/>
    <w:rPr>
      <w:rFonts w:cs="Times New Roman"/>
    </w:rPr>
  </w:style>
  <w:style w:type="character" w:customStyle="1" w:styleId="ff7">
    <w:name w:val="ff7"/>
    <w:basedOn w:val="DefaultParagraphFont"/>
    <w:uiPriority w:val="99"/>
    <w:rsid w:val="00F9127A"/>
    <w:rPr>
      <w:rFonts w:cs="Times New Roman"/>
    </w:rPr>
  </w:style>
  <w:style w:type="character" w:customStyle="1" w:styleId="ff8">
    <w:name w:val="ff8"/>
    <w:basedOn w:val="DefaultParagraphFont"/>
    <w:uiPriority w:val="99"/>
    <w:rsid w:val="00F9127A"/>
    <w:rPr>
      <w:rFonts w:cs="Times New Roman"/>
    </w:rPr>
  </w:style>
  <w:style w:type="character" w:customStyle="1" w:styleId="ff1">
    <w:name w:val="ff1"/>
    <w:basedOn w:val="DefaultParagraphFont"/>
    <w:uiPriority w:val="99"/>
    <w:rsid w:val="00F9127A"/>
    <w:rPr>
      <w:rFonts w:cs="Times New Roman"/>
    </w:rPr>
  </w:style>
  <w:style w:type="character" w:customStyle="1" w:styleId="ff2">
    <w:name w:val="ff2"/>
    <w:basedOn w:val="DefaultParagraphFont"/>
    <w:uiPriority w:val="99"/>
    <w:rsid w:val="00F9127A"/>
    <w:rPr>
      <w:rFonts w:cs="Times New Roman"/>
    </w:rPr>
  </w:style>
  <w:style w:type="character" w:customStyle="1" w:styleId="fs0">
    <w:name w:val="fs0"/>
    <w:basedOn w:val="DefaultParagraphFont"/>
    <w:uiPriority w:val="99"/>
    <w:rsid w:val="00F9127A"/>
    <w:rPr>
      <w:rFonts w:cs="Times New Roman"/>
    </w:rPr>
  </w:style>
  <w:style w:type="character" w:customStyle="1" w:styleId="ls0">
    <w:name w:val="ls0"/>
    <w:basedOn w:val="DefaultParagraphFont"/>
    <w:uiPriority w:val="99"/>
    <w:rsid w:val="00F9127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9C2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C28DE"/>
    <w:rPr>
      <w:rFonts w:ascii="Tahoma" w:hAnsi="Tahoma" w:cs="Tahoma"/>
      <w:sz w:val="16"/>
      <w:szCs w:val="16"/>
    </w:rPr>
  </w:style>
  <w:style w:type="paragraph" w:customStyle="1" w:styleId="bodytext1">
    <w:name w:val="bodytext1"/>
    <w:basedOn w:val="Normal"/>
    <w:uiPriority w:val="99"/>
    <w:rsid w:val="00032B35"/>
    <w:pPr>
      <w:spacing w:after="150" w:line="225" w:lineRule="atLeast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42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2374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2377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2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2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2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2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42379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2379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2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2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2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2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2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9423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2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423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386</TotalTime>
  <Pages>5</Pages>
  <Words>1278</Words>
  <Characters>7289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пк1</cp:lastModifiedBy>
  <cp:revision>13</cp:revision>
  <cp:lastPrinted>2019-10-09T04:19:00Z</cp:lastPrinted>
  <dcterms:created xsi:type="dcterms:W3CDTF">2019-09-06T17:29:00Z</dcterms:created>
  <dcterms:modified xsi:type="dcterms:W3CDTF">2019-10-13T14:28:00Z</dcterms:modified>
</cp:coreProperties>
</file>